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72A" w:rsidRPr="00EC0B00" w:rsidRDefault="00A14CBA">
      <w:pPr>
        <w:rPr>
          <w:lang w:val="en-US"/>
        </w:rPr>
      </w:pPr>
      <w:r>
        <w:t xml:space="preserve">                                                                             </w:t>
      </w:r>
      <w:r w:rsidRPr="00EC0B00">
        <w:rPr>
          <w:lang w:val="en-US"/>
        </w:rPr>
        <w:t xml:space="preserve">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64"/>
        <w:gridCol w:w="6945"/>
      </w:tblGrid>
      <w:tr w:rsidR="0069572A" w:rsidTr="0069572A">
        <w:trPr>
          <w:cantSplit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72A" w:rsidRDefault="0069572A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eastAsia="Times" w:hAnsi="Arial"/>
                <w:color w:val="000000"/>
                <w:szCs w:val="20"/>
              </w:rPr>
              <w:object w:dxaOrig="1620" w:dyaOrig="12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7pt;height:86.4pt" o:ole="">
                  <v:imagedata r:id="rId5" o:title=""/>
                </v:shape>
                <o:OLEObject Type="Embed" ProgID="Word.Picture.8" ShapeID="_x0000_i1025" DrawAspect="Content" ObjectID="_1586760849" r:id="rId6">
                  <o:FieldCodes>\* mergeformat</o:FieldCodes>
                </o:OLEObject>
              </w:objec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2A" w:rsidRDefault="0069572A">
            <w:pPr>
              <w:pStyle w:val="Titolo1"/>
              <w:tabs>
                <w:tab w:val="left" w:pos="6025"/>
              </w:tabs>
              <w:spacing w:before="0"/>
              <w:ind w:left="-70" w:right="-70"/>
              <w:rPr>
                <w:rFonts w:ascii="Arial" w:hAnsi="Arial"/>
                <w:b/>
                <w:i/>
                <w:color w:val="000000"/>
                <w:sz w:val="20"/>
              </w:rPr>
            </w:pPr>
            <w:r>
              <w:rPr>
                <w:rFonts w:ascii="Arial" w:hAnsi="Arial"/>
                <w:b/>
                <w:i/>
                <w:color w:val="000000"/>
                <w:sz w:val="36"/>
              </w:rPr>
              <w:t xml:space="preserve">COBAS </w:t>
            </w:r>
            <w:r>
              <w:rPr>
                <w:rFonts w:ascii="Arial" w:hAnsi="Arial"/>
                <w:b/>
                <w:i/>
                <w:color w:val="000000"/>
                <w:sz w:val="32"/>
              </w:rPr>
              <w:t>Comitati di Base della Scuola</w:t>
            </w:r>
          </w:p>
          <w:p w:rsidR="0069572A" w:rsidRDefault="0069572A">
            <w:pPr>
              <w:tabs>
                <w:tab w:val="left" w:pos="6025"/>
              </w:tabs>
              <w:ind w:left="-70" w:right="-7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Viale Manzoni 55 - Roma   tel 0670452452  -  tel/fax 0677206060</w:t>
            </w:r>
          </w:p>
          <w:p w:rsidR="0069572A" w:rsidRDefault="0069572A">
            <w:pPr>
              <w:tabs>
                <w:tab w:val="left" w:pos="6025"/>
              </w:tabs>
              <w:ind w:left="-70" w:right="-70"/>
              <w:jc w:val="center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internet:  www.cobas-scuola.org        e-mail:  cobascuola@tiscali.it</w:t>
            </w:r>
          </w:p>
          <w:p w:rsidR="0069572A" w:rsidRDefault="0069572A">
            <w:pPr>
              <w:tabs>
                <w:tab w:val="left" w:pos="6025"/>
              </w:tabs>
              <w:ind w:left="-70" w:right="-70"/>
              <w:jc w:val="center"/>
              <w:rPr>
                <w:b/>
                <w:i/>
                <w:color w:val="000000"/>
                <w:sz w:val="8"/>
              </w:rPr>
            </w:pPr>
          </w:p>
          <w:p w:rsidR="0069572A" w:rsidRDefault="00761AFA">
            <w:pPr>
              <w:pStyle w:val="Titolo4"/>
              <w:tabs>
                <w:tab w:val="left" w:pos="6025"/>
              </w:tabs>
              <w:ind w:left="-7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SEDE regionale per</w:t>
            </w:r>
            <w:r w:rsidR="0069572A">
              <w:rPr>
                <w:rFonts w:ascii="Arial" w:hAnsi="Arial"/>
                <w:i/>
              </w:rPr>
              <w:t xml:space="preserve"> POTENZA </w:t>
            </w:r>
            <w:r>
              <w:rPr>
                <w:rFonts w:ascii="Arial" w:hAnsi="Arial"/>
                <w:i/>
              </w:rPr>
              <w:t>e MATERA</w:t>
            </w:r>
          </w:p>
          <w:p w:rsidR="0069572A" w:rsidRDefault="0069572A">
            <w:pPr>
              <w:tabs>
                <w:tab w:val="left" w:pos="6025"/>
              </w:tabs>
              <w:ind w:left="-70" w:right="-70"/>
              <w:jc w:val="center"/>
              <w:rPr>
                <w:rFonts w:ascii="Arial" w:hAnsi="Arial"/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>piazza Crispi, 1 - 85100 Potenza</w:t>
            </w:r>
          </w:p>
          <w:p w:rsidR="0069572A" w:rsidRDefault="00AD3DFA">
            <w:pPr>
              <w:tabs>
                <w:tab w:val="left" w:pos="6592"/>
              </w:tabs>
              <w:ind w:left="-70" w:right="-70"/>
              <w:jc w:val="center"/>
              <w:rPr>
                <w:rFonts w:ascii="Times" w:hAnsi="Times"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 xml:space="preserve">e-mail: </w:t>
            </w:r>
            <w:hyperlink r:id="rId7" w:history="1">
              <w:r w:rsidRPr="00AD3DFA">
                <w:rPr>
                  <w:rStyle w:val="Collegamentoipertestuale"/>
                  <w:i/>
                  <w:sz w:val="20"/>
                </w:rPr>
                <w:t>cobasbasilicata@libero.it</w:t>
              </w:r>
            </w:hyperlink>
            <w:r>
              <w:rPr>
                <w:i/>
                <w:color w:val="000000"/>
                <w:sz w:val="20"/>
              </w:rPr>
              <w:t xml:space="preserve">        </w:t>
            </w:r>
            <w:r w:rsidR="0069572A">
              <w:rPr>
                <w:i/>
                <w:color w:val="000000"/>
                <w:sz w:val="20"/>
              </w:rPr>
              <w:t xml:space="preserve">tel 3408952645     </w:t>
            </w:r>
          </w:p>
        </w:tc>
      </w:tr>
    </w:tbl>
    <w:p w:rsidR="0069572A" w:rsidRPr="00AD3DFA" w:rsidRDefault="00A14CBA">
      <w:r w:rsidRPr="00AD3DFA">
        <w:t xml:space="preserve">                                                                  </w:t>
      </w:r>
      <w:r w:rsidR="0069572A" w:rsidRPr="00AD3DFA">
        <w:t xml:space="preserve">           </w:t>
      </w:r>
    </w:p>
    <w:p w:rsidR="005E7797" w:rsidRDefault="0069572A" w:rsidP="005E7797">
      <w:pPr>
        <w:rPr>
          <w:rFonts w:ascii="Arial" w:hAnsi="Arial"/>
          <w:b/>
        </w:rPr>
      </w:pPr>
      <w:r w:rsidRPr="00C75339">
        <w:rPr>
          <w:rFonts w:ascii="Arial" w:hAnsi="Arial"/>
          <w:b/>
        </w:rPr>
        <w:t xml:space="preserve">    </w:t>
      </w:r>
      <w:r w:rsidR="005E7797">
        <w:rPr>
          <w:rFonts w:ascii="Arial" w:hAnsi="Arial"/>
          <w:b/>
        </w:rPr>
        <w:t xml:space="preserve">                                                                             Ai Dirigenti Scolastici,</w:t>
      </w:r>
    </w:p>
    <w:p w:rsidR="005E7797" w:rsidRDefault="005E7797" w:rsidP="005E7797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                     al Personale docente ed ATA</w:t>
      </w:r>
    </w:p>
    <w:p w:rsidR="005E7797" w:rsidRDefault="005E7797" w:rsidP="005E7797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delle Scuole di ogni Ordine e</w:t>
      </w:r>
      <w:r w:rsidR="0046287E">
        <w:rPr>
          <w:rFonts w:ascii="Arial" w:hAnsi="Arial"/>
          <w:b/>
        </w:rPr>
        <w:t xml:space="preserve"> Grado della provincia di Potenza</w:t>
      </w:r>
    </w:p>
    <w:p w:rsidR="005E7797" w:rsidRDefault="005E7797" w:rsidP="005E7797">
      <w:pPr>
        <w:rPr>
          <w:rFonts w:ascii="Arial" w:hAnsi="Arial"/>
          <w:b/>
        </w:rPr>
      </w:pPr>
    </w:p>
    <w:p w:rsidR="005E7797" w:rsidRDefault="005E7797" w:rsidP="005E7797">
      <w:pPr>
        <w:rPr>
          <w:b/>
          <w:i/>
        </w:rPr>
      </w:pPr>
      <w:r>
        <w:rPr>
          <w:b/>
          <w:i/>
        </w:rPr>
        <w:t>Oggetto: svolgimento Assemblea Sindacale territoriale in orario pomeridiano</w:t>
      </w:r>
    </w:p>
    <w:p w:rsidR="0026366F" w:rsidRDefault="005E7797" w:rsidP="005E7797">
      <w:pPr>
        <w:rPr>
          <w:sz w:val="20"/>
        </w:rPr>
      </w:pPr>
      <w:r>
        <w:rPr>
          <w:sz w:val="20"/>
        </w:rPr>
        <w:t>A seguito di regolare richiesta di concess</w:t>
      </w:r>
      <w:r w:rsidR="0046287E">
        <w:rPr>
          <w:sz w:val="20"/>
        </w:rPr>
        <w:t xml:space="preserve">ione degli spazi di agibilità, </w:t>
      </w:r>
      <w:r>
        <w:rPr>
          <w:sz w:val="20"/>
        </w:rPr>
        <w:t xml:space="preserve">formulata ai sensi del CCNQ 7/8/98 (art. 2); </w:t>
      </w:r>
    </w:p>
    <w:p w:rsidR="005E7797" w:rsidRPr="005E7797" w:rsidRDefault="005E7797" w:rsidP="005E7797">
      <w:pPr>
        <w:rPr>
          <w:b/>
          <w:i/>
          <w:sz w:val="20"/>
        </w:rPr>
      </w:pPr>
      <w:r>
        <w:rPr>
          <w:sz w:val="20"/>
        </w:rPr>
        <w:t xml:space="preserve">della L. 300/70 (art. 20); del vigente CCNL 2006/09 ( c. 12, art. 8), per poter svolgere </w:t>
      </w:r>
      <w:r w:rsidRPr="005E7797">
        <w:rPr>
          <w:b/>
          <w:i/>
          <w:sz w:val="20"/>
        </w:rPr>
        <w:t>un’Assemblea Sindacale territoriale in orario pomeridiano,</w:t>
      </w:r>
    </w:p>
    <w:p w:rsidR="005E7797" w:rsidRDefault="005E7797" w:rsidP="005E7797">
      <w:pPr>
        <w:rPr>
          <w:sz w:val="20"/>
        </w:rPr>
      </w:pPr>
      <w:r>
        <w:rPr>
          <w:sz w:val="20"/>
        </w:rPr>
        <w:t>vista l’autori</w:t>
      </w:r>
      <w:r w:rsidR="0046287E">
        <w:rPr>
          <w:sz w:val="20"/>
        </w:rPr>
        <w:t xml:space="preserve">zzazione del DS, pervenuta </w:t>
      </w:r>
      <w:r w:rsidR="00703F72">
        <w:rPr>
          <w:sz w:val="20"/>
        </w:rPr>
        <w:t>con n° prot 0003546</w:t>
      </w:r>
      <w:r w:rsidR="00411577">
        <w:rPr>
          <w:sz w:val="20"/>
        </w:rPr>
        <w:t xml:space="preserve"> </w:t>
      </w:r>
      <w:r w:rsidR="00703F72">
        <w:rPr>
          <w:sz w:val="20"/>
        </w:rPr>
        <w:t>il 24/04/</w:t>
      </w:r>
      <w:r w:rsidR="0046287E">
        <w:rPr>
          <w:sz w:val="20"/>
        </w:rPr>
        <w:t>2018</w:t>
      </w:r>
      <w:r>
        <w:rPr>
          <w:sz w:val="20"/>
        </w:rPr>
        <w:t xml:space="preserve">, </w:t>
      </w:r>
    </w:p>
    <w:p w:rsidR="005E7797" w:rsidRDefault="005E7797" w:rsidP="005E7797">
      <w:pPr>
        <w:rPr>
          <w:b/>
          <w:i/>
        </w:rPr>
      </w:pPr>
      <w:r>
        <w:rPr>
          <w:b/>
          <w:i/>
        </w:rPr>
        <w:t>l’Associazione Sindacale COBAS- Comitati di Base della Scuola di Potenza e Matera</w:t>
      </w:r>
    </w:p>
    <w:p w:rsidR="005E7797" w:rsidRPr="00AD52EF" w:rsidRDefault="005E7797" w:rsidP="005E7797">
      <w:pPr>
        <w:rPr>
          <w:b/>
          <w:i/>
          <w:sz w:val="36"/>
        </w:rPr>
      </w:pPr>
      <w:r>
        <w:rPr>
          <w:b/>
          <w:i/>
          <w:sz w:val="32"/>
        </w:rPr>
        <w:t xml:space="preserve">                                                </w:t>
      </w:r>
      <w:r w:rsidRPr="00AD52EF">
        <w:rPr>
          <w:b/>
          <w:i/>
          <w:sz w:val="36"/>
        </w:rPr>
        <w:t xml:space="preserve">INVITA </w:t>
      </w:r>
    </w:p>
    <w:p w:rsidR="00703F72" w:rsidRDefault="005E7797" w:rsidP="005E7797">
      <w:pPr>
        <w:rPr>
          <w:b/>
          <w:i/>
        </w:rPr>
      </w:pPr>
      <w:r>
        <w:rPr>
          <w:b/>
          <w:i/>
        </w:rPr>
        <w:t xml:space="preserve">TUTTO IL PERSONALE DOCENTE ed ATA a PARTECIPARE </w:t>
      </w:r>
    </w:p>
    <w:p w:rsidR="00703F72" w:rsidRDefault="005E7797" w:rsidP="005E7797">
      <w:pPr>
        <w:rPr>
          <w:b/>
          <w:i/>
        </w:rPr>
      </w:pPr>
      <w:r>
        <w:rPr>
          <w:b/>
          <w:i/>
          <w:sz w:val="32"/>
        </w:rPr>
        <w:t>all’</w:t>
      </w:r>
      <w:r w:rsidRPr="00703F72">
        <w:rPr>
          <w:b/>
          <w:sz w:val="32"/>
        </w:rPr>
        <w:t>ASSEMBLEA SINDACALE TERRITORIALE</w:t>
      </w:r>
      <w:r w:rsidRPr="00703F72">
        <w:rPr>
          <w:b/>
        </w:rPr>
        <w:t xml:space="preserve"> </w:t>
      </w:r>
      <w:r w:rsidR="00703F72">
        <w:rPr>
          <w:b/>
          <w:i/>
        </w:rPr>
        <w:t xml:space="preserve">che si terrà dalle </w:t>
      </w:r>
    </w:p>
    <w:p w:rsidR="005E7797" w:rsidRDefault="00703F72" w:rsidP="005E7797">
      <w:pPr>
        <w:rPr>
          <w:b/>
          <w:i/>
        </w:rPr>
      </w:pPr>
      <w:r w:rsidRPr="00703F72">
        <w:rPr>
          <w:b/>
          <w:sz w:val="28"/>
        </w:rPr>
        <w:t>ore 16</w:t>
      </w:r>
      <w:r w:rsidR="005E7797" w:rsidRPr="00703F72">
        <w:rPr>
          <w:b/>
          <w:sz w:val="28"/>
        </w:rPr>
        <w:t>,30 all</w:t>
      </w:r>
      <w:r w:rsidRPr="00703F72">
        <w:rPr>
          <w:b/>
          <w:sz w:val="28"/>
        </w:rPr>
        <w:t>e ore 18,3</w:t>
      </w:r>
      <w:r w:rsidR="005E7797" w:rsidRPr="00703F72">
        <w:rPr>
          <w:b/>
          <w:sz w:val="28"/>
        </w:rPr>
        <w:t>0</w:t>
      </w:r>
      <w:r>
        <w:rPr>
          <w:b/>
          <w:i/>
        </w:rPr>
        <w:t xml:space="preserve">, </w:t>
      </w:r>
      <w:r w:rsidR="00411577">
        <w:rPr>
          <w:rFonts w:ascii="Arial" w:hAnsi="Arial"/>
          <w:b/>
        </w:rPr>
        <w:t>Aula LIM</w:t>
      </w:r>
      <w:r w:rsidR="005E7797">
        <w:rPr>
          <w:rFonts w:ascii="Arial" w:hAnsi="Arial"/>
          <w:b/>
        </w:rPr>
        <w:t>,</w:t>
      </w:r>
      <w:r w:rsidR="00411577">
        <w:rPr>
          <w:rFonts w:ascii="Arial" w:hAnsi="Arial"/>
          <w:b/>
        </w:rPr>
        <w:t xml:space="preserve"> plesso “Bonaventura”, via Leonardo Da Vinci,</w:t>
      </w:r>
      <w:r w:rsidR="005E7797">
        <w:rPr>
          <w:rFonts w:ascii="Arial" w:hAnsi="Arial"/>
          <w:b/>
        </w:rPr>
        <w:t xml:space="preserve"> Po</w:t>
      </w:r>
      <w:r w:rsidR="0046287E">
        <w:rPr>
          <w:rFonts w:ascii="Arial" w:hAnsi="Arial"/>
          <w:b/>
        </w:rPr>
        <w:t xml:space="preserve">tenza, </w:t>
      </w:r>
      <w:r>
        <w:rPr>
          <w:b/>
          <w:i/>
        </w:rPr>
        <w:t xml:space="preserve"> </w:t>
      </w:r>
      <w:r w:rsidRPr="00703F72">
        <w:rPr>
          <w:b/>
          <w:sz w:val="28"/>
        </w:rPr>
        <w:t xml:space="preserve">GIOVEDI’ 3 MAGGIO </w:t>
      </w:r>
      <w:r w:rsidR="0046287E" w:rsidRPr="00703F72">
        <w:rPr>
          <w:b/>
          <w:sz w:val="28"/>
        </w:rPr>
        <w:t>201</w:t>
      </w:r>
      <w:r>
        <w:rPr>
          <w:b/>
          <w:sz w:val="28"/>
        </w:rPr>
        <w:t>8</w:t>
      </w:r>
      <w:r w:rsidR="005E7797">
        <w:rPr>
          <w:b/>
          <w:i/>
        </w:rPr>
        <w:t xml:space="preserve"> </w:t>
      </w:r>
      <w:r w:rsidR="005E7797" w:rsidRPr="00033427">
        <w:rPr>
          <w:b/>
          <w:i/>
        </w:rPr>
        <w:t>.</w:t>
      </w:r>
    </w:p>
    <w:p w:rsidR="0037049E" w:rsidRDefault="005E7797" w:rsidP="0026366F">
      <w:pPr>
        <w:rPr>
          <w:b/>
          <w:i/>
        </w:rPr>
      </w:pPr>
      <w:r>
        <w:rPr>
          <w:sz w:val="20"/>
        </w:rPr>
        <w:t xml:space="preserve">  </w:t>
      </w:r>
      <w:r w:rsidR="00FE10EE">
        <w:rPr>
          <w:b/>
          <w:i/>
        </w:rPr>
        <w:t>L’A</w:t>
      </w:r>
      <w:r w:rsidR="003C67F0" w:rsidRPr="00033427">
        <w:rPr>
          <w:b/>
          <w:i/>
        </w:rPr>
        <w:t>ssemblea, che sarà aperta alla partecipazione del personale docente ed ATA delle scuole di ogn</w:t>
      </w:r>
      <w:r w:rsidR="00A14CBA" w:rsidRPr="00033427">
        <w:rPr>
          <w:b/>
          <w:i/>
        </w:rPr>
        <w:t xml:space="preserve">i ordine e grado del </w:t>
      </w:r>
      <w:r w:rsidR="008B11E0">
        <w:rPr>
          <w:b/>
          <w:i/>
        </w:rPr>
        <w:t xml:space="preserve"> distretto provinciale</w:t>
      </w:r>
      <w:r w:rsidR="003C67F0" w:rsidRPr="00033427">
        <w:rPr>
          <w:b/>
          <w:i/>
        </w:rPr>
        <w:t>, prevede i seguenti punti all’o.d.g.: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16"/>
        </w:rPr>
        <w:t xml:space="preserve">Perché docenti ed ATA devono contrastare il nuovo contratto; miserabile sul piano economico e garante delle più odiose imposizioni della legge </w:t>
      </w:r>
      <w:r>
        <w:rPr>
          <w:rFonts w:ascii="Arial" w:hAnsi="Arial"/>
        </w:rPr>
        <w:t xml:space="preserve">107/2015 (c.d. “buona scuola”). 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>Superare la valutazione del sedicente “merito” dei docenti, per un aumento in paga base che garantisca a docenti ed Ata il recupero di almeno una parte significativa di quel 20 % di salario perso in 7 anni di blocco contrattuale.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>Ampliare l’organico ATA, re-internalizzare i servizi di pulizia, eliminare il divieto di nominare i supplenti per i collaboratori scolastici anche per i primi 7 giorni.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>Contrastare l’obbligo per gli studenti delle Superiori di 400/200 ore di “alternanza scuola-lavoro”. Lasciare alle scuole la libertà di istituirla o meno.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 xml:space="preserve"> Eliminare i quiz Invalsi (in itinere ed in vista dei nuovi esami di Stato) come strumento per valutare scuole, docenti, studenti.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>Ridurre il numero degli alunni per classe, utilizzando per l’insegnamento i docenti dell’organico di potenziamento.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>Rispettare le prerogative RSU nella contrattazione decentrata d’Istituto.</w:t>
      </w:r>
    </w:p>
    <w:p w:rsidR="0037049E" w:rsidRDefault="0037049E" w:rsidP="0037049E">
      <w:pPr>
        <w:pStyle w:val="NormaleWeb"/>
        <w:numPr>
          <w:ilvl w:val="0"/>
          <w:numId w:val="10"/>
        </w:numPr>
        <w:spacing w:before="0" w:after="0" w:line="300" w:lineRule="atLeast"/>
        <w:jc w:val="both"/>
        <w:textAlignment w:val="baseline"/>
        <w:rPr>
          <w:rFonts w:ascii="Arial" w:hAnsi="Arial" w:cs="Arial"/>
          <w:szCs w:val="16"/>
          <w:lang w:eastAsia="it-IT"/>
        </w:rPr>
      </w:pPr>
      <w:r>
        <w:rPr>
          <w:rFonts w:ascii="Arial" w:hAnsi="Arial" w:cs="Arial"/>
          <w:szCs w:val="22"/>
          <w:shd w:val="clear" w:color="auto" w:fill="FFFFFF"/>
        </w:rPr>
        <w:t xml:space="preserve"> Ripristinare la democrazia sindacale nelle scuole, restituendo ai lavoratori il diritto di partecipare alle assemblee indette da qualsiasi sindacato che abbia presentato liste alle elezioni RSU. </w:t>
      </w:r>
    </w:p>
    <w:p w:rsidR="0037049E" w:rsidRDefault="00C07291" w:rsidP="006E0DBF">
      <w:pPr>
        <w:rPr>
          <w:b/>
          <w:i/>
        </w:rPr>
      </w:pPr>
      <w:r>
        <w:rPr>
          <w:b/>
          <w:i/>
        </w:rPr>
        <w:t>Nel ricordare gli obblighi di affissione e di comunicazione a tutto il personale docente ed ATA dell’Istituto</w:t>
      </w:r>
      <w:r w:rsidR="00A17DB6">
        <w:rPr>
          <w:b/>
          <w:i/>
        </w:rPr>
        <w:t>, s</w:t>
      </w:r>
      <w:r w:rsidR="006E0DBF" w:rsidRPr="00033427">
        <w:rPr>
          <w:b/>
          <w:i/>
        </w:rPr>
        <w:t>i coglie l’occas</w:t>
      </w:r>
      <w:r w:rsidR="00A14CBA" w:rsidRPr="00033427">
        <w:rPr>
          <w:b/>
          <w:i/>
        </w:rPr>
        <w:t xml:space="preserve">ione per porgere cordiali saluti </w:t>
      </w:r>
      <w:r w:rsidR="007925A0">
        <w:rPr>
          <w:b/>
          <w:i/>
        </w:rPr>
        <w:t>.</w:t>
      </w:r>
      <w:r w:rsidR="00A14CBA" w:rsidRPr="00033427">
        <w:rPr>
          <w:b/>
          <w:i/>
        </w:rPr>
        <w:t xml:space="preserve">                                         </w:t>
      </w:r>
    </w:p>
    <w:p w:rsidR="0037049E" w:rsidRDefault="0037049E" w:rsidP="00DE5DCD">
      <w:pPr>
        <w:rPr>
          <w:sz w:val="20"/>
        </w:rPr>
      </w:pPr>
      <w:r>
        <w:rPr>
          <w:b/>
          <w:i/>
        </w:rPr>
        <w:t xml:space="preserve">                                     </w:t>
      </w:r>
      <w:r w:rsidR="00F76B6D">
        <w:rPr>
          <w:b/>
          <w:i/>
        </w:rPr>
        <w:t xml:space="preserve"> </w:t>
      </w:r>
      <w:r w:rsidR="00DE5DCD" w:rsidRPr="0037049E">
        <w:rPr>
          <w:sz w:val="20"/>
        </w:rPr>
        <w:t xml:space="preserve">Per l’Esecutivo </w:t>
      </w:r>
      <w:r w:rsidRPr="0037049E">
        <w:rPr>
          <w:sz w:val="20"/>
        </w:rPr>
        <w:t xml:space="preserve">COBAS- Comitati di </w:t>
      </w:r>
      <w:r w:rsidR="00A14CBA" w:rsidRPr="0037049E">
        <w:rPr>
          <w:sz w:val="20"/>
        </w:rPr>
        <w:t>Base dell</w:t>
      </w:r>
      <w:r w:rsidRPr="0037049E">
        <w:rPr>
          <w:sz w:val="20"/>
        </w:rPr>
        <w:t>a Scuola</w:t>
      </w:r>
      <w:r w:rsidR="00DE5DCD" w:rsidRPr="0037049E">
        <w:rPr>
          <w:sz w:val="20"/>
        </w:rPr>
        <w:t xml:space="preserve"> di Basilicat</w:t>
      </w:r>
      <w:r w:rsidRPr="0037049E">
        <w:rPr>
          <w:sz w:val="20"/>
        </w:rPr>
        <w:t>a</w:t>
      </w:r>
      <w:r w:rsidR="00DE5DCD" w:rsidRPr="0037049E">
        <w:rPr>
          <w:sz w:val="20"/>
        </w:rPr>
        <w:t xml:space="preserve"> </w:t>
      </w:r>
    </w:p>
    <w:p w:rsidR="00DE5DCD" w:rsidRPr="0037049E" w:rsidRDefault="0037049E" w:rsidP="00DE5DCD">
      <w:pPr>
        <w:rPr>
          <w:sz w:val="20"/>
        </w:rPr>
      </w:pPr>
      <w:r w:rsidRPr="0037049E">
        <w:rPr>
          <w:sz w:val="20"/>
        </w:rPr>
        <w:t>Potenza, li 26 Aprile 2018</w:t>
      </w:r>
      <w:r w:rsidR="00DE5DCD" w:rsidRPr="0037049E">
        <w:rPr>
          <w:sz w:val="20"/>
        </w:rPr>
        <w:t xml:space="preserve">                                                             </w:t>
      </w:r>
      <w:r w:rsidRPr="0037049E">
        <w:rPr>
          <w:sz w:val="20"/>
        </w:rPr>
        <w:t xml:space="preserve">             Prof. Masi </w:t>
      </w:r>
      <w:r w:rsidR="00DE5DCD" w:rsidRPr="0037049E">
        <w:rPr>
          <w:sz w:val="20"/>
        </w:rPr>
        <w:t>Francesco</w:t>
      </w:r>
    </w:p>
    <w:p w:rsidR="00DE5DCD" w:rsidRDefault="00DE5DCD" w:rsidP="006E0DBF">
      <w:pPr>
        <w:rPr>
          <w:b/>
          <w:i/>
        </w:rPr>
      </w:pPr>
    </w:p>
    <w:p w:rsidR="00DE5DCD" w:rsidRDefault="00DE5DCD" w:rsidP="006E0DBF">
      <w:pPr>
        <w:rPr>
          <w:b/>
          <w:i/>
        </w:rPr>
      </w:pPr>
    </w:p>
    <w:p w:rsidR="00DE5DCD" w:rsidRDefault="00DE5DCD" w:rsidP="006E0DBF">
      <w:pPr>
        <w:rPr>
          <w:b/>
          <w:i/>
        </w:rPr>
      </w:pPr>
    </w:p>
    <w:sectPr w:rsidR="00DE5D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D3116"/>
    <w:multiLevelType w:val="hybridMultilevel"/>
    <w:tmpl w:val="444A4B6C"/>
    <w:lvl w:ilvl="0" w:tplc="C7B622D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14040"/>
    <w:multiLevelType w:val="hybridMultilevel"/>
    <w:tmpl w:val="1320F29E"/>
    <w:lvl w:ilvl="0" w:tplc="AAE83484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5439B2"/>
    <w:multiLevelType w:val="hybridMultilevel"/>
    <w:tmpl w:val="4176BBE6"/>
    <w:lvl w:ilvl="0" w:tplc="50B82B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3471B"/>
    <w:multiLevelType w:val="hybridMultilevel"/>
    <w:tmpl w:val="49D853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AE53B1"/>
    <w:multiLevelType w:val="hybridMultilevel"/>
    <w:tmpl w:val="DD0A4FEC"/>
    <w:lvl w:ilvl="0" w:tplc="5DD29920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95" w:hanging="360"/>
      </w:pPr>
    </w:lvl>
    <w:lvl w:ilvl="2" w:tplc="0410001B" w:tentative="1">
      <w:start w:val="1"/>
      <w:numFmt w:val="lowerRoman"/>
      <w:lvlText w:val="%3."/>
      <w:lvlJc w:val="right"/>
      <w:pPr>
        <w:ind w:left="2115" w:hanging="180"/>
      </w:pPr>
    </w:lvl>
    <w:lvl w:ilvl="3" w:tplc="0410000F" w:tentative="1">
      <w:start w:val="1"/>
      <w:numFmt w:val="decimal"/>
      <w:lvlText w:val="%4."/>
      <w:lvlJc w:val="left"/>
      <w:pPr>
        <w:ind w:left="2835" w:hanging="360"/>
      </w:pPr>
    </w:lvl>
    <w:lvl w:ilvl="4" w:tplc="04100019" w:tentative="1">
      <w:start w:val="1"/>
      <w:numFmt w:val="lowerLetter"/>
      <w:lvlText w:val="%5."/>
      <w:lvlJc w:val="left"/>
      <w:pPr>
        <w:ind w:left="3555" w:hanging="360"/>
      </w:pPr>
    </w:lvl>
    <w:lvl w:ilvl="5" w:tplc="0410001B" w:tentative="1">
      <w:start w:val="1"/>
      <w:numFmt w:val="lowerRoman"/>
      <w:lvlText w:val="%6."/>
      <w:lvlJc w:val="right"/>
      <w:pPr>
        <w:ind w:left="4275" w:hanging="180"/>
      </w:pPr>
    </w:lvl>
    <w:lvl w:ilvl="6" w:tplc="0410000F" w:tentative="1">
      <w:start w:val="1"/>
      <w:numFmt w:val="decimal"/>
      <w:lvlText w:val="%7."/>
      <w:lvlJc w:val="left"/>
      <w:pPr>
        <w:ind w:left="4995" w:hanging="360"/>
      </w:pPr>
    </w:lvl>
    <w:lvl w:ilvl="7" w:tplc="04100019" w:tentative="1">
      <w:start w:val="1"/>
      <w:numFmt w:val="lowerLetter"/>
      <w:lvlText w:val="%8."/>
      <w:lvlJc w:val="left"/>
      <w:pPr>
        <w:ind w:left="5715" w:hanging="360"/>
      </w:pPr>
    </w:lvl>
    <w:lvl w:ilvl="8" w:tplc="0410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63271633"/>
    <w:multiLevelType w:val="hybridMultilevel"/>
    <w:tmpl w:val="CD6C658C"/>
    <w:lvl w:ilvl="0" w:tplc="3AC89A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594126"/>
    <w:multiLevelType w:val="hybridMultilevel"/>
    <w:tmpl w:val="D862CAEA"/>
    <w:lvl w:ilvl="0" w:tplc="9620C3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444444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905105"/>
    <w:multiLevelType w:val="hybridMultilevel"/>
    <w:tmpl w:val="EB885A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efaultTabStop w:val="708"/>
  <w:hyphenationZone w:val="283"/>
  <w:characterSpacingControl w:val="doNotCompress"/>
  <w:compat/>
  <w:rsids>
    <w:rsidRoot w:val="00362F0B"/>
    <w:rsid w:val="00033427"/>
    <w:rsid w:val="00116BB7"/>
    <w:rsid w:val="00122A1C"/>
    <w:rsid w:val="0026366F"/>
    <w:rsid w:val="002E0C5D"/>
    <w:rsid w:val="002F68D0"/>
    <w:rsid w:val="00362F0B"/>
    <w:rsid w:val="0037049E"/>
    <w:rsid w:val="003A7F68"/>
    <w:rsid w:val="003C67F0"/>
    <w:rsid w:val="00411577"/>
    <w:rsid w:val="0046287E"/>
    <w:rsid w:val="00492C68"/>
    <w:rsid w:val="004936EE"/>
    <w:rsid w:val="005E7797"/>
    <w:rsid w:val="006057C8"/>
    <w:rsid w:val="0069572A"/>
    <w:rsid w:val="006E0DBF"/>
    <w:rsid w:val="00703F72"/>
    <w:rsid w:val="00761AFA"/>
    <w:rsid w:val="00767A97"/>
    <w:rsid w:val="007925A0"/>
    <w:rsid w:val="00827EB4"/>
    <w:rsid w:val="00831209"/>
    <w:rsid w:val="00893ED6"/>
    <w:rsid w:val="008B11E0"/>
    <w:rsid w:val="008D21DE"/>
    <w:rsid w:val="00A14CBA"/>
    <w:rsid w:val="00A17DB6"/>
    <w:rsid w:val="00A20670"/>
    <w:rsid w:val="00A47D71"/>
    <w:rsid w:val="00AA6342"/>
    <w:rsid w:val="00AD3DFA"/>
    <w:rsid w:val="00AD52EF"/>
    <w:rsid w:val="00B1310D"/>
    <w:rsid w:val="00C07291"/>
    <w:rsid w:val="00C41B2E"/>
    <w:rsid w:val="00C75339"/>
    <w:rsid w:val="00DD14B5"/>
    <w:rsid w:val="00DE5DCD"/>
    <w:rsid w:val="00DF479A"/>
    <w:rsid w:val="00E43444"/>
    <w:rsid w:val="00EC0B00"/>
    <w:rsid w:val="00F07004"/>
    <w:rsid w:val="00F42C66"/>
    <w:rsid w:val="00F76B6D"/>
    <w:rsid w:val="00F96454"/>
    <w:rsid w:val="00FE10EE"/>
    <w:rsid w:val="00FF2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69572A"/>
    <w:pPr>
      <w:keepNext/>
      <w:spacing w:before="80" w:after="120"/>
      <w:jc w:val="center"/>
      <w:outlineLvl w:val="0"/>
    </w:pPr>
    <w:rPr>
      <w:szCs w:val="20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69572A"/>
    <w:pPr>
      <w:keepNext/>
      <w:ind w:right="-70"/>
      <w:jc w:val="center"/>
      <w:outlineLvl w:val="3"/>
    </w:pPr>
    <w:rPr>
      <w:rFonts w:ascii="Times" w:hAnsi="Times"/>
      <w:b/>
      <w:color w:val="00000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basedOn w:val="Carpredefinitoparagrafo"/>
    <w:link w:val="Titolo1"/>
    <w:rsid w:val="0069572A"/>
    <w:rPr>
      <w:sz w:val="24"/>
    </w:rPr>
  </w:style>
  <w:style w:type="character" w:customStyle="1" w:styleId="Titolo4Carattere">
    <w:name w:val="Titolo 4 Carattere"/>
    <w:basedOn w:val="Carpredefinitoparagrafo"/>
    <w:link w:val="Titolo4"/>
    <w:semiHidden/>
    <w:rsid w:val="0069572A"/>
    <w:rPr>
      <w:rFonts w:ascii="Times" w:hAnsi="Times"/>
      <w:b/>
      <w:color w:val="000000"/>
      <w:sz w:val="24"/>
    </w:rPr>
  </w:style>
  <w:style w:type="paragraph" w:styleId="NormaleWeb">
    <w:name w:val="Normal (Web)"/>
    <w:basedOn w:val="Normale"/>
    <w:uiPriority w:val="99"/>
    <w:unhideWhenUsed/>
    <w:rsid w:val="00F42C66"/>
    <w:pPr>
      <w:suppressAutoHyphens/>
      <w:autoSpaceDE w:val="0"/>
      <w:spacing w:before="100" w:after="100"/>
    </w:pPr>
    <w:rPr>
      <w:lang w:eastAsia="ar-SA"/>
    </w:rPr>
  </w:style>
  <w:style w:type="paragraph" w:styleId="Paragrafoelenco">
    <w:name w:val="List Paragraph"/>
    <w:basedOn w:val="Normale"/>
    <w:uiPriority w:val="34"/>
    <w:qFormat/>
    <w:rsid w:val="00DD14B5"/>
    <w:pPr>
      <w:ind w:left="708"/>
    </w:pPr>
  </w:style>
  <w:style w:type="character" w:styleId="Collegamentoipertestuale">
    <w:name w:val="Hyperlink"/>
    <w:basedOn w:val="Carpredefinitoparagrafo"/>
    <w:rsid w:val="00AD3D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basbasilicata@liber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ASSEMBLEA COBAS 3 Maggio 2018</Template>
  <TotalTime>8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</vt:lpstr>
    </vt:vector>
  </TitlesOfParts>
  <Company/>
  <LinksUpToDate>false</LinksUpToDate>
  <CharactersWithSpaces>3496</CharactersWithSpaces>
  <SharedDoc>false</SharedDoc>
  <HLinks>
    <vt:vector size="6" baseType="variant">
      <vt:variant>
        <vt:i4>5701732</vt:i4>
      </vt:variant>
      <vt:variant>
        <vt:i4>3</vt:i4>
      </vt:variant>
      <vt:variant>
        <vt:i4>0</vt:i4>
      </vt:variant>
      <vt:variant>
        <vt:i4>5</vt:i4>
      </vt:variant>
      <vt:variant>
        <vt:lpwstr>mailto:cobasbasilicata@libero.it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</dc:title>
  <dc:creator>Sistema</dc:creator>
  <cp:lastModifiedBy>m.smaldone</cp:lastModifiedBy>
  <cp:revision>2</cp:revision>
  <cp:lastPrinted>2018-05-02T08:01:00Z</cp:lastPrinted>
  <dcterms:created xsi:type="dcterms:W3CDTF">2018-05-02T08:08:00Z</dcterms:created>
  <dcterms:modified xsi:type="dcterms:W3CDTF">2018-05-02T08:08:00Z</dcterms:modified>
</cp:coreProperties>
</file>